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3B0" w:rsidRDefault="001D43B0" w:rsidP="008E60D7">
      <w:pPr>
        <w:tabs>
          <w:tab w:val="left" w:pos="-720"/>
        </w:tabs>
        <w:jc w:val="center"/>
        <w:rPr>
          <w:rFonts w:ascii="Century Gothic" w:hAnsi="Century Gothic" w:cs="Arial"/>
          <w:b/>
          <w:spacing w:val="-3"/>
          <w:sz w:val="20"/>
        </w:rPr>
      </w:pPr>
      <w:bookmarkStart w:id="0" w:name="_GoBack"/>
      <w:bookmarkEnd w:id="0"/>
      <w:r w:rsidRPr="001D43B0">
        <w:rPr>
          <w:rFonts w:ascii="Century Gothic" w:hAnsi="Century Gothic" w:cs="Arial"/>
          <w:b/>
          <w:spacing w:val="-3"/>
          <w:sz w:val="20"/>
        </w:rPr>
        <w:t>Stručno usavršavanje za</w:t>
      </w:r>
      <w:r>
        <w:rPr>
          <w:rFonts w:ascii="Century Gothic" w:hAnsi="Century Gothic" w:cs="Arial"/>
          <w:b/>
          <w:spacing w:val="-3"/>
          <w:sz w:val="20"/>
        </w:rPr>
        <w:t>:</w:t>
      </w:r>
    </w:p>
    <w:p w:rsidR="00374BD2" w:rsidRPr="001D43B0" w:rsidRDefault="001D43B0" w:rsidP="00C4670B">
      <w:pPr>
        <w:tabs>
          <w:tab w:val="left" w:pos="-720"/>
        </w:tabs>
        <w:jc w:val="center"/>
        <w:rPr>
          <w:rFonts w:ascii="Century Gothic" w:hAnsi="Century Gothic" w:cs="Arial"/>
          <w:spacing w:val="-3"/>
          <w:sz w:val="20"/>
        </w:rPr>
      </w:pPr>
      <w:r w:rsidRPr="001D43B0">
        <w:rPr>
          <w:rFonts w:ascii="Century Gothic" w:hAnsi="Century Gothic" w:cs="Arial"/>
          <w:spacing w:val="-3"/>
          <w:sz w:val="20"/>
        </w:rPr>
        <w:t xml:space="preserve">  tehničku struku, djelatnike JLS i regionalne/područne uprave te sve zainteresirane</w:t>
      </w:r>
    </w:p>
    <w:p w:rsidR="001D43B0" w:rsidRDefault="00374BD2" w:rsidP="00C4670B">
      <w:pPr>
        <w:tabs>
          <w:tab w:val="left" w:pos="-720"/>
        </w:tabs>
        <w:jc w:val="center"/>
        <w:rPr>
          <w:b/>
        </w:rPr>
      </w:pPr>
      <w:r w:rsidRPr="00374BD2">
        <w:rPr>
          <w:b/>
        </w:rPr>
        <w:t>ZDRAVO URBANO PLANIRANJE</w:t>
      </w:r>
      <w:r w:rsidR="001D43B0">
        <w:rPr>
          <w:b/>
        </w:rPr>
        <w:t xml:space="preserve"> POREČ 2019.</w:t>
      </w:r>
      <w:r w:rsidRPr="00374BD2">
        <w:rPr>
          <w:b/>
        </w:rPr>
        <w:t xml:space="preserve">: </w:t>
      </w:r>
    </w:p>
    <w:p w:rsidR="00C4670B" w:rsidRPr="001D43B0" w:rsidRDefault="00374BD2" w:rsidP="00C4670B">
      <w:pPr>
        <w:tabs>
          <w:tab w:val="left" w:pos="-720"/>
        </w:tabs>
        <w:jc w:val="center"/>
      </w:pPr>
      <w:r w:rsidRPr="001D43B0">
        <w:t>Građevinsko kulturno dobro: propisi, korištenje i održavanje u 21. stoljeću</w:t>
      </w:r>
    </w:p>
    <w:p w:rsidR="00C4670B" w:rsidRPr="00CA370C" w:rsidRDefault="00C4670B" w:rsidP="00C4670B">
      <w:pPr>
        <w:tabs>
          <w:tab w:val="left" w:pos="-720"/>
        </w:tabs>
        <w:jc w:val="center"/>
        <w:rPr>
          <w:sz w:val="12"/>
        </w:rPr>
      </w:pPr>
    </w:p>
    <w:p w:rsidR="00C4670B" w:rsidRPr="00B7619C" w:rsidRDefault="00C4670B" w:rsidP="00C4670B">
      <w:pPr>
        <w:tabs>
          <w:tab w:val="left" w:pos="-720"/>
        </w:tabs>
        <w:jc w:val="center"/>
        <w:rPr>
          <w:rFonts w:ascii="Century Gothic" w:hAnsi="Century Gothic" w:cs="Arial"/>
          <w:b/>
          <w:sz w:val="20"/>
        </w:rPr>
      </w:pPr>
      <w:r w:rsidRPr="00B7619C">
        <w:rPr>
          <w:rFonts w:ascii="Century Gothic" w:hAnsi="Century Gothic" w:cs="Arial"/>
          <w:b/>
          <w:spacing w:val="-3"/>
          <w:sz w:val="20"/>
        </w:rPr>
        <w:t xml:space="preserve">Poreč, </w:t>
      </w:r>
      <w:r w:rsidR="00E807ED" w:rsidRPr="007149D5">
        <w:rPr>
          <w:rFonts w:ascii="Century Gothic" w:hAnsi="Century Gothic" w:cs="Arial"/>
          <w:b/>
          <w:color w:val="000000" w:themeColor="text1"/>
          <w:spacing w:val="-3"/>
          <w:sz w:val="20"/>
        </w:rPr>
        <w:t>10</w:t>
      </w:r>
      <w:r w:rsidRPr="007149D5">
        <w:rPr>
          <w:rFonts w:ascii="Century Gothic" w:hAnsi="Century Gothic" w:cs="Arial"/>
          <w:b/>
          <w:color w:val="000000" w:themeColor="text1"/>
          <w:spacing w:val="-3"/>
          <w:sz w:val="20"/>
        </w:rPr>
        <w:t>. 06. 201</w:t>
      </w:r>
      <w:r w:rsidR="004758A4" w:rsidRPr="007149D5">
        <w:rPr>
          <w:rFonts w:ascii="Century Gothic" w:hAnsi="Century Gothic" w:cs="Arial"/>
          <w:b/>
          <w:color w:val="000000" w:themeColor="text1"/>
          <w:spacing w:val="-3"/>
          <w:sz w:val="20"/>
        </w:rPr>
        <w:t>9</w:t>
      </w:r>
      <w:r w:rsidRPr="00B7619C">
        <w:rPr>
          <w:rFonts w:ascii="Century Gothic" w:hAnsi="Century Gothic" w:cs="Arial"/>
          <w:b/>
          <w:spacing w:val="-3"/>
          <w:sz w:val="20"/>
        </w:rPr>
        <w:t xml:space="preserve">., </w:t>
      </w:r>
      <w:r w:rsidRPr="00B7619C">
        <w:rPr>
          <w:rFonts w:ascii="Century Gothic" w:hAnsi="Century Gothic" w:cs="Arial"/>
          <w:b/>
          <w:sz w:val="20"/>
        </w:rPr>
        <w:t xml:space="preserve">„Zdravi grad“ Poreč, M. </w:t>
      </w:r>
      <w:proofErr w:type="spellStart"/>
      <w:r w:rsidRPr="00B7619C">
        <w:rPr>
          <w:rFonts w:ascii="Century Gothic" w:hAnsi="Century Gothic" w:cs="Arial"/>
          <w:b/>
          <w:sz w:val="20"/>
        </w:rPr>
        <w:t>Gioseffi</w:t>
      </w:r>
      <w:proofErr w:type="spellEnd"/>
      <w:r w:rsidRPr="00B7619C">
        <w:rPr>
          <w:rFonts w:ascii="Century Gothic" w:hAnsi="Century Gothic" w:cs="Arial"/>
          <w:b/>
          <w:sz w:val="20"/>
        </w:rPr>
        <w:t xml:space="preserve"> 4, p.p.118</w:t>
      </w:r>
    </w:p>
    <w:p w:rsidR="00C4670B" w:rsidRPr="00B7619C" w:rsidRDefault="00C4670B" w:rsidP="00C4670B">
      <w:pPr>
        <w:snapToGrid w:val="0"/>
        <w:jc w:val="both"/>
        <w:rPr>
          <w:rFonts w:ascii="Century Gothic" w:hAnsi="Century Gothic" w:cs="Arial"/>
          <w:bCs/>
          <w:sz w:val="10"/>
          <w:szCs w:val="10"/>
        </w:rPr>
      </w:pPr>
    </w:p>
    <w:p w:rsidR="00C4670B" w:rsidRPr="00B7619C" w:rsidRDefault="00C4670B" w:rsidP="00C4670B">
      <w:pPr>
        <w:widowControl w:val="0"/>
        <w:snapToGrid w:val="0"/>
        <w:jc w:val="center"/>
        <w:rPr>
          <w:rFonts w:ascii="Century Gothic" w:hAnsi="Century Gothic" w:cs="Arial"/>
          <w:sz w:val="20"/>
        </w:rPr>
      </w:pPr>
      <w:r w:rsidRPr="00B7619C">
        <w:rPr>
          <w:rFonts w:ascii="Century Gothic" w:hAnsi="Century Gothic" w:cs="Arial"/>
          <w:sz w:val="20"/>
        </w:rPr>
        <w:t>Prijave</w:t>
      </w:r>
      <w:r w:rsidR="00426A56">
        <w:rPr>
          <w:rFonts w:ascii="Century Gothic" w:hAnsi="Century Gothic" w:cs="Arial"/>
          <w:sz w:val="20"/>
        </w:rPr>
        <w:t xml:space="preserve"> </w:t>
      </w:r>
      <w:r w:rsidRPr="00B7619C">
        <w:rPr>
          <w:rFonts w:ascii="Century Gothic" w:hAnsi="Century Gothic" w:cs="Arial"/>
          <w:sz w:val="20"/>
        </w:rPr>
        <w:t>dostaviti</w:t>
      </w:r>
      <w:r w:rsidR="00426A56">
        <w:rPr>
          <w:rFonts w:ascii="Century Gothic" w:hAnsi="Century Gothic" w:cs="Arial"/>
          <w:sz w:val="20"/>
        </w:rPr>
        <w:t xml:space="preserve"> </w:t>
      </w:r>
      <w:r w:rsidRPr="00B962D6">
        <w:rPr>
          <w:rFonts w:ascii="Century Gothic" w:hAnsi="Century Gothic" w:cs="Arial"/>
          <w:color w:val="000000" w:themeColor="text1"/>
          <w:sz w:val="20"/>
        </w:rPr>
        <w:t>do</w:t>
      </w:r>
      <w:r w:rsidR="00426A56" w:rsidRPr="00B962D6">
        <w:rPr>
          <w:rFonts w:ascii="Century Gothic" w:hAnsi="Century Gothic" w:cs="Arial"/>
          <w:color w:val="000000" w:themeColor="text1"/>
          <w:sz w:val="20"/>
        </w:rPr>
        <w:t xml:space="preserve"> </w:t>
      </w:r>
      <w:r w:rsidR="004758A4" w:rsidRPr="007149D5">
        <w:rPr>
          <w:rFonts w:ascii="Century Gothic" w:hAnsi="Century Gothic" w:cs="Arial"/>
          <w:b/>
          <w:color w:val="000000" w:themeColor="text1"/>
          <w:sz w:val="20"/>
          <w:u w:val="single"/>
        </w:rPr>
        <w:t>0</w:t>
      </w:r>
      <w:r w:rsidR="00DA3CCC">
        <w:rPr>
          <w:rFonts w:ascii="Century Gothic" w:hAnsi="Century Gothic" w:cs="Arial"/>
          <w:b/>
          <w:color w:val="000000" w:themeColor="text1"/>
          <w:sz w:val="20"/>
          <w:u w:val="single"/>
        </w:rPr>
        <w:t>7</w:t>
      </w:r>
      <w:r w:rsidR="00B962D6" w:rsidRPr="007149D5">
        <w:rPr>
          <w:rFonts w:ascii="Century Gothic" w:hAnsi="Century Gothic" w:cs="Arial"/>
          <w:b/>
          <w:color w:val="000000" w:themeColor="text1"/>
          <w:spacing w:val="-3"/>
          <w:sz w:val="20"/>
          <w:u w:val="single"/>
        </w:rPr>
        <w:t>.</w:t>
      </w:r>
      <w:r w:rsidRPr="007149D5">
        <w:rPr>
          <w:rFonts w:ascii="Century Gothic" w:hAnsi="Century Gothic" w:cs="Arial"/>
          <w:b/>
          <w:color w:val="000000" w:themeColor="text1"/>
          <w:sz w:val="20"/>
          <w:u w:val="single"/>
        </w:rPr>
        <w:t xml:space="preserve"> 0</w:t>
      </w:r>
      <w:r w:rsidRPr="007149D5">
        <w:rPr>
          <w:rFonts w:ascii="Century Gothic" w:hAnsi="Century Gothic" w:cs="Arial"/>
          <w:b/>
          <w:sz w:val="20"/>
          <w:u w:val="single"/>
        </w:rPr>
        <w:t>6. 201</w:t>
      </w:r>
      <w:r w:rsidR="004758A4" w:rsidRPr="007149D5">
        <w:rPr>
          <w:rFonts w:ascii="Century Gothic" w:hAnsi="Century Gothic" w:cs="Arial"/>
          <w:b/>
          <w:sz w:val="20"/>
          <w:u w:val="single"/>
        </w:rPr>
        <w:t>9</w:t>
      </w:r>
      <w:r w:rsidRPr="00B7619C">
        <w:rPr>
          <w:rFonts w:ascii="Century Gothic" w:hAnsi="Century Gothic" w:cs="Arial"/>
          <w:b/>
          <w:sz w:val="20"/>
        </w:rPr>
        <w:t>. godine na:</w:t>
      </w:r>
      <w:r w:rsidR="004758A4">
        <w:rPr>
          <w:rFonts w:ascii="Century Gothic" w:hAnsi="Century Gothic" w:cs="Arial"/>
          <w:b/>
          <w:sz w:val="20"/>
        </w:rPr>
        <w:t xml:space="preserve"> </w:t>
      </w:r>
      <w:hyperlink r:id="rId8" w:history="1">
        <w:r w:rsidR="004758A4" w:rsidRPr="00974DED">
          <w:rPr>
            <w:rStyle w:val="Hiperveza"/>
            <w:rFonts w:ascii="Century Gothic" w:hAnsi="Century Gothic" w:cs="Arial"/>
            <w:b/>
            <w:sz w:val="20"/>
          </w:rPr>
          <w:t>savjetovaliste@zdravi-grad-porec.hr</w:t>
        </w:r>
      </w:hyperlink>
    </w:p>
    <w:p w:rsidR="00C4670B" w:rsidRPr="00DF28C9" w:rsidRDefault="00C4670B" w:rsidP="00C4670B">
      <w:pPr>
        <w:pStyle w:val="Naslov2"/>
        <w:jc w:val="center"/>
        <w:rPr>
          <w:rFonts w:ascii="Century Gothic" w:hAnsi="Century Gothic"/>
          <w:i w:val="0"/>
          <w:sz w:val="24"/>
          <w:szCs w:val="20"/>
        </w:rPr>
      </w:pPr>
      <w:r w:rsidRPr="00DF28C9">
        <w:rPr>
          <w:rFonts w:ascii="Century Gothic" w:hAnsi="Century Gothic"/>
          <w:i w:val="0"/>
          <w:sz w:val="24"/>
          <w:szCs w:val="20"/>
        </w:rPr>
        <w:t>PRIJAVNICA</w:t>
      </w: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prezime i ime:</w:t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datum rođenja:</w:t>
      </w:r>
      <w:r>
        <w:rPr>
          <w:rFonts w:ascii="Century Gothic" w:hAnsi="Century Gothic" w:cs="Arial"/>
          <w:sz w:val="20"/>
        </w:rPr>
        <w:tab/>
      </w:r>
      <w:r>
        <w:rPr>
          <w:rFonts w:ascii="Century Gothic" w:hAnsi="Century Gothic" w:cs="Arial"/>
          <w:sz w:val="20"/>
        </w:rPr>
        <w:tab/>
      </w:r>
      <w:r>
        <w:rPr>
          <w:rFonts w:ascii="Century Gothic" w:hAnsi="Century Gothic" w:cs="Arial"/>
          <w:sz w:val="20"/>
        </w:rPr>
        <w:tab/>
      </w:r>
      <w:r w:rsidRPr="005E6E87">
        <w:rPr>
          <w:rFonts w:ascii="Century Gothic" w:hAnsi="Century Gothic" w:cs="Arial"/>
          <w:b/>
          <w:sz w:val="20"/>
        </w:rPr>
        <w:t>OIB fizičke osobe:</w:t>
      </w:r>
    </w:p>
    <w:p w:rsidR="00C4670B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adresa fizičke osobe:</w:t>
      </w:r>
      <w:r>
        <w:rPr>
          <w:rFonts w:ascii="Century Gothic" w:hAnsi="Century Gothic" w:cs="Arial"/>
          <w:b/>
          <w:sz w:val="20"/>
        </w:rPr>
        <w:tab/>
      </w:r>
      <w:r>
        <w:rPr>
          <w:rFonts w:ascii="Century Gothic" w:hAnsi="Century Gothic" w:cs="Arial"/>
          <w:b/>
          <w:sz w:val="20"/>
        </w:rPr>
        <w:tab/>
      </w:r>
      <w:r>
        <w:rPr>
          <w:rFonts w:ascii="Century Gothic" w:hAnsi="Century Gothic" w:cs="Arial"/>
          <w:sz w:val="20"/>
        </w:rPr>
        <w:tab/>
      </w:r>
      <w:r w:rsidRPr="005E6E87">
        <w:rPr>
          <w:rFonts w:ascii="Century Gothic" w:hAnsi="Century Gothic" w:cs="Arial"/>
          <w:b/>
          <w:sz w:val="20"/>
        </w:rPr>
        <w:t>mjesto i poštanski broj:</w:t>
      </w:r>
    </w:p>
    <w:p w:rsidR="00C4670B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broj ovlaštenja:</w:t>
      </w:r>
      <w:r>
        <w:rPr>
          <w:rFonts w:ascii="Century Gothic" w:hAnsi="Century Gothic" w:cs="Arial"/>
          <w:sz w:val="20"/>
        </w:rPr>
        <w:tab/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ustanova/udruga:</w:t>
      </w:r>
      <w:r>
        <w:rPr>
          <w:rFonts w:ascii="Century Gothic" w:hAnsi="Century Gothic" w:cs="Arial"/>
          <w:sz w:val="20"/>
        </w:rPr>
        <w:tab/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MB i OIB ustanove/udruge:</w:t>
      </w:r>
      <w:r>
        <w:rPr>
          <w:rFonts w:ascii="Century Gothic" w:hAnsi="Century Gothic" w:cs="Arial"/>
          <w:b/>
          <w:sz w:val="20"/>
        </w:rPr>
        <w:t xml:space="preserve">  MB:                </w:t>
      </w:r>
      <w:r w:rsidRPr="005E6E87">
        <w:rPr>
          <w:rFonts w:ascii="Century Gothic" w:hAnsi="Century Gothic" w:cs="Arial"/>
          <w:b/>
          <w:sz w:val="20"/>
        </w:rPr>
        <w:t>OIB:</w:t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Adresa/ pravne osobe:</w:t>
      </w:r>
      <w:r>
        <w:rPr>
          <w:rFonts w:ascii="Century Gothic" w:hAnsi="Century Gothic" w:cs="Arial"/>
          <w:sz w:val="20"/>
        </w:rPr>
        <w:tab/>
      </w:r>
      <w:r w:rsidR="00B962D6">
        <w:rPr>
          <w:rFonts w:ascii="Century Gothic" w:hAnsi="Century Gothic" w:cs="Arial"/>
          <w:sz w:val="20"/>
        </w:rPr>
        <w:t xml:space="preserve">                       </w:t>
      </w:r>
      <w:r w:rsidRPr="000D26EF">
        <w:rPr>
          <w:rFonts w:ascii="Century Gothic" w:hAnsi="Century Gothic" w:cs="Arial"/>
          <w:b/>
          <w:sz w:val="20"/>
        </w:rPr>
        <w:t>poštanski broj i mjesto:</w:t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 xml:space="preserve">telefon i </w:t>
      </w:r>
      <w:proofErr w:type="spellStart"/>
      <w:r w:rsidRPr="000D26EF">
        <w:rPr>
          <w:rFonts w:ascii="Century Gothic" w:hAnsi="Century Gothic" w:cs="Arial"/>
          <w:b/>
          <w:sz w:val="20"/>
        </w:rPr>
        <w:t>telefax</w:t>
      </w:r>
      <w:proofErr w:type="spellEnd"/>
      <w:r w:rsidRPr="000D26EF">
        <w:rPr>
          <w:rFonts w:ascii="Century Gothic" w:hAnsi="Century Gothic" w:cs="Arial"/>
          <w:b/>
          <w:sz w:val="20"/>
        </w:rPr>
        <w:t xml:space="preserve"> posao:</w:t>
      </w:r>
      <w:r>
        <w:rPr>
          <w:rFonts w:ascii="Century Gothic" w:hAnsi="Century Gothic" w:cs="Arial"/>
          <w:sz w:val="20"/>
        </w:rPr>
        <w:t xml:space="preserve"> T:                    ; F:                 ; </w:t>
      </w:r>
      <w:r w:rsidRPr="000D26EF">
        <w:rPr>
          <w:rFonts w:ascii="Century Gothic" w:hAnsi="Century Gothic" w:cs="Arial"/>
          <w:b/>
          <w:sz w:val="20"/>
        </w:rPr>
        <w:t>e-mail:</w:t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zanimanje:</w:t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obveznik sam stručnog usavršavanja</w:t>
      </w:r>
      <w:r>
        <w:rPr>
          <w:rFonts w:ascii="Century Gothic" w:hAnsi="Century Gothic" w:cs="Arial"/>
          <w:sz w:val="20"/>
        </w:rPr>
        <w:t xml:space="preserve">: </w:t>
      </w:r>
      <w:r w:rsidRPr="005E6E87">
        <w:rPr>
          <w:rFonts w:ascii="Century Gothic" w:hAnsi="Century Gothic" w:cs="Arial"/>
          <w:sz w:val="20"/>
        </w:rPr>
        <w:t>DA</w:t>
      </w:r>
      <w:r w:rsidRPr="00662F1E">
        <w:rPr>
          <w:rFonts w:ascii="Century Gothic" w:hAnsi="Century Gothic" w:cs="Arial"/>
          <w:b/>
          <w:sz w:val="20"/>
        </w:rPr>
        <w:tab/>
      </w:r>
      <w:r w:rsidRPr="005E6E87">
        <w:rPr>
          <w:rFonts w:ascii="Century Gothic" w:hAnsi="Century Gothic" w:cs="Arial"/>
          <w:sz w:val="20"/>
        </w:rPr>
        <w:t xml:space="preserve">   NE</w:t>
      </w:r>
      <w:r>
        <w:rPr>
          <w:rFonts w:ascii="Century Gothic" w:hAnsi="Century Gothic" w:cs="Arial"/>
          <w:sz w:val="20"/>
        </w:rPr>
        <w:t xml:space="preserve">;  </w:t>
      </w:r>
      <w:r w:rsidRPr="000D26EF">
        <w:rPr>
          <w:rFonts w:ascii="Century Gothic" w:hAnsi="Century Gothic" w:cs="Arial"/>
          <w:b/>
          <w:sz w:val="20"/>
        </w:rPr>
        <w:t>sudjelujem kao</w:t>
      </w:r>
      <w:r>
        <w:rPr>
          <w:rFonts w:ascii="Century Gothic" w:hAnsi="Century Gothic" w:cs="Arial"/>
          <w:sz w:val="20"/>
        </w:rPr>
        <w:t>:</w:t>
      </w:r>
      <w:r>
        <w:rPr>
          <w:rFonts w:ascii="Century Gothic" w:hAnsi="Century Gothic" w:cs="Arial"/>
          <w:sz w:val="20"/>
        </w:rPr>
        <w:tab/>
      </w:r>
      <w:r w:rsidRPr="005E6E87">
        <w:rPr>
          <w:rFonts w:ascii="Century Gothic" w:hAnsi="Century Gothic" w:cs="Arial"/>
          <w:sz w:val="20"/>
        </w:rPr>
        <w:t>a) predavač,</w:t>
      </w:r>
      <w:r w:rsidRPr="00E25B66">
        <w:rPr>
          <w:rFonts w:ascii="Century Gothic" w:hAnsi="Century Gothic" w:cs="Arial"/>
          <w:sz w:val="20"/>
        </w:rPr>
        <w:t xml:space="preserve"> b) slušatelj</w:t>
      </w:r>
    </w:p>
    <w:p w:rsidR="00C4670B" w:rsidRPr="008F4F1C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Default="00C4670B" w:rsidP="00C4670B">
      <w:pPr>
        <w:widowControl w:val="0"/>
        <w:snapToGrid w:val="0"/>
        <w:jc w:val="both"/>
        <w:rPr>
          <w:rFonts w:ascii="Century Gothic" w:hAnsi="Century Gothic" w:cs="Arial"/>
          <w:sz w:val="20"/>
        </w:rPr>
      </w:pPr>
      <w:r w:rsidRPr="00E36FAD">
        <w:rPr>
          <w:rFonts w:ascii="Century Gothic" w:hAnsi="Century Gothic" w:cs="Arial"/>
          <w:sz w:val="20"/>
        </w:rPr>
        <w:t xml:space="preserve">Sukladno Općoj uredbi o zaštiti osobnih podataka (EU) 2016/679 od 25. svibnja 2018., slažem se da se navedeni podatci koriste u svrhu provedbe stručnog usavršavanja i cjeloživotnog učenja! </w:t>
      </w:r>
    </w:p>
    <w:p w:rsidR="00C4670B" w:rsidRPr="00E36FAD" w:rsidRDefault="00C4670B" w:rsidP="00C4670B">
      <w:pPr>
        <w:widowControl w:val="0"/>
        <w:snapToGrid w:val="0"/>
        <w:jc w:val="both"/>
        <w:rPr>
          <w:rFonts w:ascii="Century Gothic" w:hAnsi="Century Gothic" w:cs="Arial"/>
          <w:b/>
          <w:sz w:val="20"/>
        </w:rPr>
      </w:pPr>
      <w:r w:rsidRPr="00E36FAD">
        <w:rPr>
          <w:rFonts w:ascii="Century Gothic" w:hAnsi="Century Gothic" w:cs="Arial"/>
          <w:b/>
          <w:sz w:val="20"/>
        </w:rPr>
        <w:t xml:space="preserve">DA </w:t>
      </w:r>
      <w:r>
        <w:rPr>
          <w:rFonts w:ascii="Century Gothic" w:hAnsi="Century Gothic" w:cs="Arial"/>
          <w:b/>
          <w:sz w:val="20"/>
        </w:rPr>
        <w:tab/>
      </w:r>
      <w:r>
        <w:rPr>
          <w:rFonts w:ascii="Century Gothic" w:hAnsi="Century Gothic" w:cs="Arial"/>
          <w:b/>
          <w:sz w:val="20"/>
        </w:rPr>
        <w:tab/>
      </w:r>
      <w:r w:rsidRPr="00E36FAD">
        <w:rPr>
          <w:rFonts w:ascii="Century Gothic" w:hAnsi="Century Gothic" w:cs="Arial"/>
          <w:b/>
          <w:sz w:val="20"/>
        </w:rPr>
        <w:t>NE</w:t>
      </w:r>
    </w:p>
    <w:p w:rsidR="00C4670B" w:rsidRDefault="00C4670B" w:rsidP="00C4670B">
      <w:pPr>
        <w:ind w:left="284" w:hanging="284"/>
        <w:jc w:val="both"/>
        <w:rPr>
          <w:rFonts w:ascii="Century Gothic" w:hAnsi="Century Gothic" w:cs="Arial"/>
          <w:b/>
          <w:sz w:val="20"/>
        </w:rPr>
      </w:pPr>
      <w:r>
        <w:rPr>
          <w:rFonts w:ascii="Century Gothic" w:hAnsi="Century Gothic" w:cs="Arial"/>
          <w:b/>
          <w:sz w:val="20"/>
        </w:rPr>
        <w:t>NAMIJENJENO</w:t>
      </w:r>
    </w:p>
    <w:p w:rsidR="00C4670B" w:rsidRPr="000D26EF" w:rsidRDefault="00C4670B" w:rsidP="00C4670B">
      <w:pPr>
        <w:numPr>
          <w:ilvl w:val="0"/>
          <w:numId w:val="12"/>
        </w:numPr>
        <w:suppressAutoHyphens/>
        <w:ind w:left="284" w:hanging="284"/>
        <w:jc w:val="both"/>
        <w:rPr>
          <w:rFonts w:ascii="Century Gothic" w:hAnsi="Century Gothic" w:cs="Arial"/>
          <w:b/>
          <w:sz w:val="20"/>
        </w:rPr>
      </w:pPr>
      <w:r>
        <w:rPr>
          <w:rFonts w:ascii="Century Gothic" w:hAnsi="Century Gothic" w:cs="Arial"/>
          <w:sz w:val="20"/>
        </w:rPr>
        <w:t>obveznicima stručnog usavršavanja</w:t>
      </w:r>
      <w:r w:rsidRPr="003B4D49">
        <w:rPr>
          <w:rFonts w:ascii="Century Gothic" w:hAnsi="Century Gothic" w:cs="Arial"/>
          <w:sz w:val="20"/>
        </w:rPr>
        <w:t xml:space="preserve"> strukovnih područja arhitekture, građevinarstva, strojarstva</w:t>
      </w:r>
      <w:r>
        <w:rPr>
          <w:rFonts w:ascii="Century Gothic" w:hAnsi="Century Gothic" w:cs="Arial"/>
          <w:sz w:val="20"/>
        </w:rPr>
        <w:t xml:space="preserve">, </w:t>
      </w:r>
      <w:r w:rsidRPr="003B4D49">
        <w:rPr>
          <w:rFonts w:ascii="Century Gothic" w:hAnsi="Century Gothic" w:cs="Arial"/>
          <w:sz w:val="20"/>
        </w:rPr>
        <w:t>elektrotehnike</w:t>
      </w:r>
      <w:r>
        <w:rPr>
          <w:rFonts w:ascii="Century Gothic" w:hAnsi="Century Gothic" w:cs="Arial"/>
          <w:sz w:val="20"/>
        </w:rPr>
        <w:t xml:space="preserve">, voditeljima gradilišta, </w:t>
      </w:r>
    </w:p>
    <w:p w:rsidR="00C4670B" w:rsidRPr="00C74221" w:rsidRDefault="00C4670B" w:rsidP="00C4670B">
      <w:pPr>
        <w:numPr>
          <w:ilvl w:val="0"/>
          <w:numId w:val="12"/>
        </w:numPr>
        <w:suppressAutoHyphens/>
        <w:ind w:left="284" w:hanging="284"/>
        <w:jc w:val="both"/>
        <w:rPr>
          <w:rFonts w:ascii="Century Gothic" w:hAnsi="Century Gothic" w:cs="Arial"/>
          <w:b/>
          <w:sz w:val="20"/>
        </w:rPr>
      </w:pPr>
      <w:r w:rsidRPr="00C0569F">
        <w:rPr>
          <w:rFonts w:ascii="Century Gothic" w:hAnsi="Century Gothic" w:cs="Arial"/>
          <w:sz w:val="20"/>
        </w:rPr>
        <w:t xml:space="preserve">urbanistima, predstavnicima komunalnih </w:t>
      </w:r>
      <w:r>
        <w:rPr>
          <w:rFonts w:ascii="Century Gothic" w:hAnsi="Century Gothic" w:cs="Arial"/>
          <w:sz w:val="20"/>
        </w:rPr>
        <w:t>tvrtki</w:t>
      </w:r>
      <w:r w:rsidRPr="00C0569F">
        <w:rPr>
          <w:rFonts w:ascii="Century Gothic" w:hAnsi="Century Gothic" w:cs="Arial"/>
          <w:sz w:val="20"/>
        </w:rPr>
        <w:t xml:space="preserve">, zdravstvenim radnicima i članovima Mreže zdravih gradova, političarima u JLS-ima i županijskim upravama odgovornim za donošenje odluka u </w:t>
      </w:r>
      <w:r>
        <w:rPr>
          <w:rFonts w:ascii="Century Gothic" w:hAnsi="Century Gothic" w:cs="Arial"/>
          <w:sz w:val="20"/>
        </w:rPr>
        <w:t>području</w:t>
      </w:r>
      <w:r w:rsidRPr="00C0569F">
        <w:rPr>
          <w:rFonts w:ascii="Century Gothic" w:hAnsi="Century Gothic" w:cs="Arial"/>
          <w:sz w:val="20"/>
        </w:rPr>
        <w:t xml:space="preserve"> uređenja prostora u zajednici</w:t>
      </w:r>
      <w:r>
        <w:rPr>
          <w:rFonts w:ascii="Century Gothic" w:hAnsi="Century Gothic" w:cs="Arial"/>
          <w:sz w:val="20"/>
        </w:rPr>
        <w:t xml:space="preserve"> i svima zainteresiranima</w:t>
      </w:r>
    </w:p>
    <w:p w:rsidR="00C4670B" w:rsidRPr="009F1834" w:rsidRDefault="00C4670B" w:rsidP="00C4670B">
      <w:pPr>
        <w:ind w:left="284" w:hanging="284"/>
        <w:jc w:val="both"/>
        <w:rPr>
          <w:rFonts w:ascii="Century Gothic" w:hAnsi="Century Gothic" w:cs="Arial"/>
          <w:b/>
          <w:sz w:val="20"/>
        </w:rPr>
      </w:pPr>
      <w:r>
        <w:rPr>
          <w:rFonts w:ascii="Century Gothic" w:hAnsi="Century Gothic" w:cs="Arial"/>
          <w:b/>
          <w:sz w:val="20"/>
        </w:rPr>
        <w:t xml:space="preserve">BODOVANJE, </w:t>
      </w:r>
      <w:r w:rsidRPr="009F1834">
        <w:rPr>
          <w:rFonts w:ascii="Century Gothic" w:hAnsi="Century Gothic" w:cs="Arial"/>
          <w:b/>
          <w:sz w:val="20"/>
        </w:rPr>
        <w:t>KOTIZACIJA I TROŠKOVI</w:t>
      </w:r>
    </w:p>
    <w:p w:rsidR="00C4670B" w:rsidRPr="003E2026" w:rsidRDefault="00C4670B" w:rsidP="00C4670B">
      <w:pPr>
        <w:numPr>
          <w:ilvl w:val="0"/>
          <w:numId w:val="12"/>
        </w:numPr>
        <w:suppressAutoHyphens/>
        <w:ind w:left="284" w:hanging="284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 xml:space="preserve">Bodovanje će provesti </w:t>
      </w:r>
      <w:r w:rsidRPr="003E2026">
        <w:rPr>
          <w:rFonts w:ascii="Century Gothic" w:hAnsi="Century Gothic" w:cs="Arial"/>
          <w:sz w:val="20"/>
        </w:rPr>
        <w:t>Hrvatska komora arhitekata</w:t>
      </w:r>
      <w:r w:rsidR="00DA3CCC">
        <w:rPr>
          <w:rFonts w:ascii="Century Gothic" w:hAnsi="Century Gothic" w:cs="Arial"/>
          <w:sz w:val="20"/>
        </w:rPr>
        <w:t>, očekujemo najmanje 6 bodova</w:t>
      </w:r>
      <w:r w:rsidRPr="003E2026">
        <w:rPr>
          <w:rFonts w:ascii="Century Gothic" w:hAnsi="Century Gothic" w:cs="Arial"/>
          <w:sz w:val="20"/>
        </w:rPr>
        <w:t xml:space="preserve"> </w:t>
      </w:r>
    </w:p>
    <w:p w:rsidR="00C4670B" w:rsidRDefault="00C4670B" w:rsidP="00C4670B">
      <w:pPr>
        <w:numPr>
          <w:ilvl w:val="0"/>
          <w:numId w:val="12"/>
        </w:numPr>
        <w:suppressAutoHyphens/>
        <w:ind w:left="284" w:hanging="284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 xml:space="preserve">BEZ KOTIZACIJE (ovo stručno usavršavanje je besplatno). </w:t>
      </w:r>
    </w:p>
    <w:p w:rsidR="00C4670B" w:rsidRDefault="00C4670B" w:rsidP="00C4670B">
      <w:pPr>
        <w:ind w:left="284" w:hanging="284"/>
        <w:jc w:val="both"/>
        <w:rPr>
          <w:rFonts w:ascii="Century Gothic" w:hAnsi="Century Gothic" w:cs="Arial"/>
          <w:b/>
          <w:sz w:val="20"/>
        </w:rPr>
      </w:pPr>
      <w:r w:rsidRPr="007C2CE2">
        <w:rPr>
          <w:rFonts w:ascii="Century Gothic" w:hAnsi="Century Gothic" w:cs="Arial"/>
          <w:b/>
          <w:sz w:val="20"/>
        </w:rPr>
        <w:t xml:space="preserve">INFO: </w:t>
      </w:r>
    </w:p>
    <w:p w:rsidR="00C4670B" w:rsidRDefault="00C4670B" w:rsidP="00C4670B">
      <w:pPr>
        <w:tabs>
          <w:tab w:val="left" w:pos="4395"/>
        </w:tabs>
        <w:ind w:left="4395" w:hanging="4111"/>
        <w:jc w:val="both"/>
        <w:rPr>
          <w:rFonts w:ascii="Century Gothic" w:hAnsi="Century Gothic" w:cs="Arial"/>
          <w:sz w:val="20"/>
        </w:rPr>
      </w:pPr>
      <w:r w:rsidRPr="00F720D1">
        <w:rPr>
          <w:rFonts w:ascii="Century Gothic" w:hAnsi="Century Gothic" w:cs="Arial"/>
          <w:b/>
          <w:sz w:val="20"/>
        </w:rPr>
        <w:t>Zdravi grad Poreč:</w:t>
      </w:r>
      <w:r w:rsidR="004758A4">
        <w:rPr>
          <w:rFonts w:ascii="Century Gothic" w:hAnsi="Century Gothic" w:cs="Arial"/>
          <w:b/>
          <w:sz w:val="20"/>
        </w:rPr>
        <w:t xml:space="preserve"> </w:t>
      </w:r>
      <w:r w:rsidRPr="0040637C">
        <w:rPr>
          <w:rFonts w:ascii="Century Gothic" w:hAnsi="Century Gothic" w:cs="Arial"/>
          <w:b/>
          <w:sz w:val="20"/>
        </w:rPr>
        <w:t xml:space="preserve">Ljiljana </w:t>
      </w:r>
      <w:proofErr w:type="spellStart"/>
      <w:r w:rsidRPr="0040637C">
        <w:rPr>
          <w:rFonts w:ascii="Century Gothic" w:hAnsi="Century Gothic" w:cs="Arial"/>
          <w:b/>
          <w:sz w:val="20"/>
        </w:rPr>
        <w:t>Bernaca</w:t>
      </w:r>
      <w:proofErr w:type="spellEnd"/>
      <w:r w:rsidRPr="00192892">
        <w:rPr>
          <w:rFonts w:ascii="Century Gothic" w:hAnsi="Century Gothic" w:cs="Arial"/>
          <w:sz w:val="20"/>
        </w:rPr>
        <w:t xml:space="preserve">: </w:t>
      </w:r>
    </w:p>
    <w:p w:rsidR="00C4670B" w:rsidRPr="0024496D" w:rsidRDefault="00C4670B" w:rsidP="00C4670B">
      <w:pPr>
        <w:tabs>
          <w:tab w:val="left" w:pos="4395"/>
        </w:tabs>
        <w:ind w:left="4395" w:hanging="4111"/>
        <w:jc w:val="both"/>
        <w:rPr>
          <w:rFonts w:ascii="Embassy BT" w:hAnsi="Embassy BT" w:cs="Arial"/>
          <w:sz w:val="20"/>
        </w:rPr>
      </w:pPr>
      <w:r w:rsidRPr="00192892">
        <w:rPr>
          <w:rFonts w:ascii="Century Gothic" w:hAnsi="Century Gothic" w:cs="Arial"/>
          <w:sz w:val="20"/>
        </w:rPr>
        <w:t>091/452</w:t>
      </w:r>
      <w:r>
        <w:rPr>
          <w:rFonts w:ascii="Century Gothic" w:hAnsi="Century Gothic" w:cs="Arial"/>
          <w:sz w:val="20"/>
        </w:rPr>
        <w:t>-</w:t>
      </w:r>
      <w:r w:rsidRPr="00192892">
        <w:rPr>
          <w:rFonts w:ascii="Century Gothic" w:hAnsi="Century Gothic" w:cs="Arial"/>
          <w:sz w:val="20"/>
        </w:rPr>
        <w:t xml:space="preserve">3350, </w:t>
      </w:r>
      <w:proofErr w:type="spellStart"/>
      <w:r w:rsidRPr="00192892">
        <w:rPr>
          <w:rFonts w:ascii="Century Gothic" w:hAnsi="Century Gothic" w:cs="Arial"/>
          <w:sz w:val="20"/>
        </w:rPr>
        <w:t>tel</w:t>
      </w:r>
      <w:proofErr w:type="spellEnd"/>
      <w:r w:rsidRPr="00192892">
        <w:rPr>
          <w:rFonts w:ascii="Century Gothic" w:hAnsi="Century Gothic" w:cs="Arial"/>
          <w:sz w:val="20"/>
        </w:rPr>
        <w:t>: 052/452-335, fax: 052/428-077</w:t>
      </w:r>
      <w:r>
        <w:rPr>
          <w:rFonts w:ascii="Century Gothic" w:hAnsi="Century Gothic" w:cs="Arial"/>
          <w:sz w:val="20"/>
        </w:rPr>
        <w:t xml:space="preserve">, </w:t>
      </w:r>
      <w:hyperlink r:id="rId9" w:history="1">
        <w:r w:rsidR="00531A7D" w:rsidRPr="00206992">
          <w:rPr>
            <w:rStyle w:val="Hiperveza"/>
            <w:rFonts w:ascii="Century Gothic" w:hAnsi="Century Gothic" w:cs="Arial"/>
            <w:sz w:val="20"/>
          </w:rPr>
          <w:t>savjetovaliste@zdravi-grad-porec.hr</w:t>
        </w:r>
      </w:hyperlink>
    </w:p>
    <w:p w:rsidR="00C4670B" w:rsidRPr="00163C96" w:rsidRDefault="00C4670B" w:rsidP="00C4670B">
      <w:pPr>
        <w:ind w:left="993"/>
        <w:jc w:val="both"/>
        <w:rPr>
          <w:b/>
          <w:bCs/>
          <w:sz w:val="14"/>
        </w:rPr>
      </w:pPr>
    </w:p>
    <w:p w:rsidR="004758A4" w:rsidRPr="004758A4" w:rsidRDefault="00C4670B" w:rsidP="004758A4">
      <w:r>
        <w:t xml:space="preserve">U </w:t>
      </w:r>
      <w:r w:rsidR="00DA3CCC">
        <w:t>Poreču</w:t>
      </w:r>
      <w:r>
        <w:t xml:space="preserve">, </w:t>
      </w:r>
      <w:r w:rsidR="00DA3CCC">
        <w:t>____________</w:t>
      </w:r>
      <w:r>
        <w:t>. 201</w:t>
      </w:r>
      <w:r w:rsidR="004758A4">
        <w:t>9</w:t>
      </w:r>
      <w:r>
        <w:t xml:space="preserve">. </w:t>
      </w:r>
      <w:r>
        <w:tab/>
      </w:r>
      <w:r>
        <w:tab/>
      </w:r>
      <w:r>
        <w:tab/>
        <w:t>Čitljiv potpis:</w:t>
      </w:r>
    </w:p>
    <w:sectPr w:rsidR="004758A4" w:rsidRPr="004758A4" w:rsidSect="000D26EF">
      <w:headerReference w:type="default" r:id="rId10"/>
      <w:footerReference w:type="default" r:id="rId11"/>
      <w:pgSz w:w="11907" w:h="16840" w:code="9"/>
      <w:pgMar w:top="1440" w:right="1134" w:bottom="1440" w:left="1276" w:header="720" w:footer="5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15A3" w:rsidRDefault="000915A3">
      <w:r>
        <w:separator/>
      </w:r>
    </w:p>
  </w:endnote>
  <w:endnote w:type="continuationSeparator" w:id="0">
    <w:p w:rsidR="000915A3" w:rsidRDefault="0009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mbassy BT">
    <w:altName w:val="Mistral"/>
    <w:charset w:val="00"/>
    <w:family w:val="script"/>
    <w:pitch w:val="variable"/>
    <w:sig w:usb0="00000001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86"/>
      <w:gridCol w:w="2287"/>
      <w:gridCol w:w="2287"/>
      <w:gridCol w:w="2287"/>
    </w:tblGrid>
    <w:tr w:rsidR="008E3B7B" w:rsidTr="003B604B">
      <w:trPr>
        <w:trHeight w:val="981"/>
      </w:trPr>
      <w:tc>
        <w:tcPr>
          <w:tcW w:w="2286" w:type="dxa"/>
        </w:tcPr>
        <w:p w:rsidR="00CF1A1E" w:rsidRDefault="00374BD2">
          <w:pPr>
            <w:pStyle w:val="Podnoje"/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margin">
                  <wp:posOffset>295275</wp:posOffset>
                </wp:positionH>
                <wp:positionV relativeFrom="margin">
                  <wp:posOffset>46990</wp:posOffset>
                </wp:positionV>
                <wp:extent cx="789940" cy="463550"/>
                <wp:effectExtent l="19050" t="0" r="0" b="0"/>
                <wp:wrapSquare wrapText="bothSides"/>
                <wp:docPr id="2" name="irc_mi" descr="http://www.d-a-z.hr/Files/images/novosti/2012/Novosti/2012-06/150x88-4/HK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http://www.d-a-z.hr/Files/images/novosti/2012/Novosti/2012-06/150x88-4/HK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9940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87" w:type="dxa"/>
        </w:tcPr>
        <w:p w:rsidR="00CF1A1E" w:rsidRDefault="00374BD2">
          <w:pPr>
            <w:pStyle w:val="Podnoje"/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297180</wp:posOffset>
                </wp:positionH>
                <wp:positionV relativeFrom="margin">
                  <wp:posOffset>0</wp:posOffset>
                </wp:positionV>
                <wp:extent cx="595630" cy="645795"/>
                <wp:effectExtent l="19050" t="0" r="0" b="0"/>
                <wp:wrapSquare wrapText="bothSides"/>
                <wp:docPr id="13" name="Picture 14" descr="http://www.mgipu.hr/doc/WEB/banner_Apolitik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http://www.mgipu.hr/doc/WEB/banner_Apolitik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r:link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5630" cy="645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87" w:type="dxa"/>
        </w:tcPr>
        <w:p w:rsidR="00CF1A1E" w:rsidRDefault="00374BD2">
          <w:pPr>
            <w:pStyle w:val="Podnoje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06E0109C">
                <wp:simplePos x="0" y="0"/>
                <wp:positionH relativeFrom="margin">
                  <wp:posOffset>66675</wp:posOffset>
                </wp:positionH>
                <wp:positionV relativeFrom="margin">
                  <wp:posOffset>152400</wp:posOffset>
                </wp:positionV>
                <wp:extent cx="1171575" cy="533400"/>
                <wp:effectExtent l="0" t="0" r="9525" b="0"/>
                <wp:wrapSquare wrapText="bothSides"/>
                <wp:docPr id="3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3986" b="-1818"/>
                        <a:stretch/>
                      </pic:blipFill>
                      <pic:spPr bwMode="auto">
                        <a:xfrm>
                          <a:off x="0" y="0"/>
                          <a:ext cx="11715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87" w:type="dxa"/>
        </w:tcPr>
        <w:p w:rsidR="00CF1A1E" w:rsidRDefault="00374BD2">
          <w:pPr>
            <w:pStyle w:val="Podnoje"/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65408" behindDoc="0" locked="0" layoutInCell="1" allowOverlap="1" wp14:anchorId="0B057421" wp14:editId="6B44D227">
                <wp:simplePos x="0" y="0"/>
                <wp:positionH relativeFrom="margin">
                  <wp:posOffset>209550</wp:posOffset>
                </wp:positionH>
                <wp:positionV relativeFrom="margin">
                  <wp:posOffset>87630</wp:posOffset>
                </wp:positionV>
                <wp:extent cx="863600" cy="661670"/>
                <wp:effectExtent l="19050" t="0" r="0" b="0"/>
                <wp:wrapSquare wrapText="bothSides"/>
                <wp:docPr id="6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600" cy="661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7D1FD9" w:rsidRDefault="007D1F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15A3" w:rsidRDefault="000915A3">
      <w:r>
        <w:separator/>
      </w:r>
    </w:p>
  </w:footnote>
  <w:footnote w:type="continuationSeparator" w:id="0">
    <w:p w:rsidR="000915A3" w:rsidRDefault="0009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3"/>
      <w:gridCol w:w="2426"/>
      <w:gridCol w:w="2736"/>
      <w:gridCol w:w="2112"/>
    </w:tblGrid>
    <w:tr w:rsidR="00CA370C" w:rsidTr="00B43AC2">
      <w:trPr>
        <w:jc w:val="center"/>
      </w:trPr>
      <w:tc>
        <w:tcPr>
          <w:tcW w:w="1177" w:type="pct"/>
        </w:tcPr>
        <w:p w:rsidR="00235F97" w:rsidRDefault="00235F97">
          <w:pPr>
            <w:pStyle w:val="Zaglavlje"/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771525" cy="832485"/>
                <wp:effectExtent l="19050" t="0" r="9525" b="0"/>
                <wp:wrapSquare wrapText="bothSides"/>
                <wp:docPr id="5" name="Slika 8" descr="http://www.zdravi-grad-porec.hr/w/wp-content/uploads/2014/06/s_aktualnosti_197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www.zdravi-grad-porec.hr/w/wp-content/uploads/2014/06/s_aktualnosti_197_1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8809"/>
                        <a:stretch/>
                      </pic:blipFill>
                      <pic:spPr bwMode="auto">
                        <a:xfrm>
                          <a:off x="0" y="0"/>
                          <a:ext cx="771525" cy="832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84" w:type="pct"/>
        </w:tcPr>
        <w:p w:rsidR="00235F97" w:rsidRDefault="00040EA2" w:rsidP="00235F97">
          <w:pPr>
            <w:pStyle w:val="Zaglavlje"/>
            <w:jc w:val="center"/>
          </w:pPr>
          <w:r>
            <w:rPr>
              <w:noProof/>
              <w:color w:val="0000FF"/>
              <w:lang w:eastAsia="hr-HR"/>
            </w:rPr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posOffset>336550</wp:posOffset>
                </wp:positionH>
                <wp:positionV relativeFrom="margin">
                  <wp:posOffset>19050</wp:posOffset>
                </wp:positionV>
                <wp:extent cx="746125" cy="681990"/>
                <wp:effectExtent l="19050" t="0" r="0" b="0"/>
                <wp:wrapSquare wrapText="bothSides"/>
                <wp:docPr id="11" name="Slika 4" descr="Slikovni rezultat za hrvatska mreža zdravih gradova  logo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Slikovni rezultat za hrvatska mreža zdravih gradova  logo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6125" cy="68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421" w:type="pct"/>
        </w:tcPr>
        <w:p w:rsidR="00235F97" w:rsidRDefault="00235F97" w:rsidP="00235F97">
          <w:pPr>
            <w:pStyle w:val="Zaglavlje"/>
            <w:jc w:val="center"/>
          </w:pPr>
          <w:r w:rsidRPr="000D11A9">
            <w:rPr>
              <w:noProof/>
              <w:sz w:val="28"/>
              <w:szCs w:val="28"/>
              <w:lang w:eastAsia="hr-HR"/>
            </w:rPr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576070" cy="464185"/>
                <wp:effectExtent l="19050" t="0" r="5080" b="0"/>
                <wp:wrapSquare wrapText="bothSides"/>
                <wp:docPr id="10" name="Slika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Slika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6070" cy="464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19" w:type="pct"/>
        </w:tcPr>
        <w:p w:rsidR="00235F97" w:rsidRDefault="009814B3" w:rsidP="00235F97">
          <w:pPr>
            <w:pStyle w:val="Zaglavlje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437ECD26">
                <wp:simplePos x="5953125" y="45720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33400" cy="572729"/>
                <wp:effectExtent l="0" t="0" r="0" b="0"/>
                <wp:wrapSquare wrapText="bothSides"/>
                <wp:docPr id="4" name="Slika 4" descr="C:\Users\Korisnik\AppData\Local\Microsoft\Windows\INetCache\Content.MSO\D498EC97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Korisnik\AppData\Local\Microsoft\Windows\INetCache\Content.MSO\D498EC97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727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B43AC2" w:rsidTr="00B43AC2">
      <w:tblPrEx>
        <w:jc w:val="left"/>
      </w:tblPrEx>
      <w:tc>
        <w:tcPr>
          <w:tcW w:w="1177" w:type="pct"/>
        </w:tcPr>
        <w:p w:rsidR="00B43AC2" w:rsidRDefault="00B43AC2" w:rsidP="00725231">
          <w:pPr>
            <w:rPr>
              <w:sz w:val="28"/>
              <w:szCs w:val="28"/>
            </w:rPr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998220" cy="729615"/>
                <wp:effectExtent l="19050" t="0" r="0" b="0"/>
                <wp:wrapSquare wrapText="bothSides"/>
                <wp:docPr id="19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8220" cy="72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84" w:type="pct"/>
        </w:tcPr>
        <w:p w:rsidR="00B43AC2" w:rsidRDefault="00B43AC2" w:rsidP="00725231">
          <w:pPr>
            <w:rPr>
              <w:sz w:val="28"/>
              <w:szCs w:val="28"/>
            </w:rPr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90625" cy="729615"/>
                <wp:effectExtent l="19050" t="0" r="9525" b="0"/>
                <wp:wrapSquare wrapText="bothSides"/>
                <wp:docPr id="20" name="Picture 28" descr="Slikovni rezultat za grad poreč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 descr="Slikovni rezultat za grad poreč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729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421" w:type="pct"/>
        </w:tcPr>
        <w:p w:rsidR="00B43AC2" w:rsidRDefault="00CA370C" w:rsidP="00725231">
          <w:pPr>
            <w:jc w:val="center"/>
            <w:rPr>
              <w:sz w:val="28"/>
              <w:szCs w:val="28"/>
            </w:rPr>
          </w:pPr>
          <w:r>
            <w:rPr>
              <w:noProof/>
              <w:sz w:val="28"/>
              <w:szCs w:val="28"/>
              <w:lang w:eastAsia="hr-HR"/>
            </w:rPr>
            <w:drawing>
              <wp:inline distT="0" distB="0" distL="0" distR="0">
                <wp:extent cx="832514" cy="832514"/>
                <wp:effectExtent l="19050" t="0" r="5686" b="0"/>
                <wp:docPr id="59" name="Picture 59" descr="F:\Poreč2018\VinkovciGr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9" descr="F:\Poreč2018\VinkovciGr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5007" cy="8350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9" w:type="pct"/>
        </w:tcPr>
        <w:p w:rsidR="00B43AC2" w:rsidRDefault="000915A3" w:rsidP="00725231">
          <w:pPr>
            <w:rPr>
              <w:sz w:val="28"/>
              <w:szCs w:val="28"/>
            </w:rPr>
          </w:pPr>
          <w:r>
            <w:rPr>
              <w:noProof/>
              <w:lang w:eastAsia="hr-HR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3" type="#_x0000_t75" style="position:absolute;margin-left:743.15pt;margin-top:0;width:76.65pt;height:55.9pt;z-index:251662336;mso-position-horizontal:right;mso-position-horizontal-relative:margin;mso-position-vertical:top;mso-position-vertical-relative:margin">
                <v:imagedata r:id="rId9" o:title=""/>
                <w10:wrap type="square" anchorx="margin" anchory="margin"/>
              </v:shape>
              <o:OLEObject Type="Embed" ProgID="AcroExch.Document.DC" ShapeID="_x0000_s2053" DrawAspect="Content" ObjectID="_1621226418" r:id="rId10"/>
            </w:object>
          </w:r>
        </w:p>
      </w:tc>
    </w:tr>
  </w:tbl>
  <w:p w:rsidR="003B590E" w:rsidRPr="00CA370C" w:rsidRDefault="003B590E" w:rsidP="00B43AC2">
    <w:pPr>
      <w:pStyle w:val="Zaglavlje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F51"/>
    <w:multiLevelType w:val="hybridMultilevel"/>
    <w:tmpl w:val="E88261B4"/>
    <w:lvl w:ilvl="0" w:tplc="38FA467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2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35A25"/>
    <w:multiLevelType w:val="singleLevel"/>
    <w:tmpl w:val="E7AA17FC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2" w15:restartNumberingAfterBreak="0">
    <w:nsid w:val="15FA3F96"/>
    <w:multiLevelType w:val="singleLevel"/>
    <w:tmpl w:val="366A083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3" w15:restartNumberingAfterBreak="0">
    <w:nsid w:val="1C7606D9"/>
    <w:multiLevelType w:val="singleLevel"/>
    <w:tmpl w:val="B9DEFA4E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4" w15:restartNumberingAfterBreak="0">
    <w:nsid w:val="214A4541"/>
    <w:multiLevelType w:val="singleLevel"/>
    <w:tmpl w:val="415E26A4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5" w15:restartNumberingAfterBreak="0">
    <w:nsid w:val="2DDB67CA"/>
    <w:multiLevelType w:val="hybridMultilevel"/>
    <w:tmpl w:val="10222FA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D0585"/>
    <w:multiLevelType w:val="singleLevel"/>
    <w:tmpl w:val="D032B1C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7" w15:restartNumberingAfterBreak="0">
    <w:nsid w:val="34253BF0"/>
    <w:multiLevelType w:val="hybridMultilevel"/>
    <w:tmpl w:val="4B6020CC"/>
    <w:lvl w:ilvl="0" w:tplc="A0767A4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82369"/>
    <w:multiLevelType w:val="hybridMultilevel"/>
    <w:tmpl w:val="D4A8D532"/>
    <w:lvl w:ilvl="0" w:tplc="A0767A4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51AD2"/>
    <w:multiLevelType w:val="singleLevel"/>
    <w:tmpl w:val="269EF86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0" w15:restartNumberingAfterBreak="0">
    <w:nsid w:val="54004A2E"/>
    <w:multiLevelType w:val="singleLevel"/>
    <w:tmpl w:val="323CA38E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1" w15:restartNumberingAfterBreak="0">
    <w:nsid w:val="56F7106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30A3733"/>
    <w:multiLevelType w:val="singleLevel"/>
    <w:tmpl w:val="E06647F8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3" w15:restartNumberingAfterBreak="0">
    <w:nsid w:val="6F3C23CA"/>
    <w:multiLevelType w:val="hybridMultilevel"/>
    <w:tmpl w:val="68F607C2"/>
    <w:lvl w:ilvl="0" w:tplc="A0767A4A">
      <w:numFmt w:val="bullet"/>
      <w:lvlText w:val="-"/>
      <w:lvlJc w:val="left"/>
      <w:pPr>
        <w:ind w:left="1211" w:hanging="360"/>
      </w:pPr>
      <w:rPr>
        <w:rFonts w:ascii="Century Gothic" w:eastAsia="Times New Roman" w:hAnsi="Century Gothic" w:cs="Arial" w:hint="default"/>
      </w:rPr>
    </w:lvl>
    <w:lvl w:ilvl="1" w:tplc="041A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77D4620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3"/>
  </w:num>
  <w:num w:numId="5">
    <w:abstractNumId w:val="4"/>
  </w:num>
  <w:num w:numId="6">
    <w:abstractNumId w:val="10"/>
  </w:num>
  <w:num w:numId="7">
    <w:abstractNumId w:val="1"/>
  </w:num>
  <w:num w:numId="8">
    <w:abstractNumId w:val="6"/>
  </w:num>
  <w:num w:numId="9">
    <w:abstractNumId w:val="14"/>
  </w:num>
  <w:num w:numId="10">
    <w:abstractNumId w:val="11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8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B11"/>
    <w:rsid w:val="00005D56"/>
    <w:rsid w:val="00021EE1"/>
    <w:rsid w:val="000251AE"/>
    <w:rsid w:val="000301B0"/>
    <w:rsid w:val="0003685E"/>
    <w:rsid w:val="00040EA2"/>
    <w:rsid w:val="00070738"/>
    <w:rsid w:val="0007400E"/>
    <w:rsid w:val="000915A3"/>
    <w:rsid w:val="000B2EEC"/>
    <w:rsid w:val="000C54C6"/>
    <w:rsid w:val="000D11A9"/>
    <w:rsid w:val="000D26EF"/>
    <w:rsid w:val="00101B33"/>
    <w:rsid w:val="00166DB1"/>
    <w:rsid w:val="001677C7"/>
    <w:rsid w:val="00175A71"/>
    <w:rsid w:val="001B7161"/>
    <w:rsid w:val="001D43B0"/>
    <w:rsid w:val="001D7802"/>
    <w:rsid w:val="0020528E"/>
    <w:rsid w:val="00235F97"/>
    <w:rsid w:val="0025666B"/>
    <w:rsid w:val="00256E15"/>
    <w:rsid w:val="00275552"/>
    <w:rsid w:val="002813CB"/>
    <w:rsid w:val="002938C0"/>
    <w:rsid w:val="00294C14"/>
    <w:rsid w:val="00295F66"/>
    <w:rsid w:val="002A542A"/>
    <w:rsid w:val="002B7224"/>
    <w:rsid w:val="002F1FE8"/>
    <w:rsid w:val="0031232C"/>
    <w:rsid w:val="00342E99"/>
    <w:rsid w:val="00374BD2"/>
    <w:rsid w:val="003A169E"/>
    <w:rsid w:val="003B590E"/>
    <w:rsid w:val="003B604B"/>
    <w:rsid w:val="003F099E"/>
    <w:rsid w:val="00426A56"/>
    <w:rsid w:val="00441C5D"/>
    <w:rsid w:val="00474566"/>
    <w:rsid w:val="004758A4"/>
    <w:rsid w:val="004B0391"/>
    <w:rsid w:val="004C3DCB"/>
    <w:rsid w:val="004D039E"/>
    <w:rsid w:val="004F3C87"/>
    <w:rsid w:val="00531A7D"/>
    <w:rsid w:val="00576D45"/>
    <w:rsid w:val="005904AF"/>
    <w:rsid w:val="00596BFC"/>
    <w:rsid w:val="005974FD"/>
    <w:rsid w:val="005B16BD"/>
    <w:rsid w:val="005C4879"/>
    <w:rsid w:val="005C59CE"/>
    <w:rsid w:val="005E7839"/>
    <w:rsid w:val="00647B11"/>
    <w:rsid w:val="00660043"/>
    <w:rsid w:val="00671297"/>
    <w:rsid w:val="006A31AF"/>
    <w:rsid w:val="006B7F58"/>
    <w:rsid w:val="006C694E"/>
    <w:rsid w:val="006D78DE"/>
    <w:rsid w:val="006E7881"/>
    <w:rsid w:val="007149D5"/>
    <w:rsid w:val="00724224"/>
    <w:rsid w:val="00796F50"/>
    <w:rsid w:val="007B1CA1"/>
    <w:rsid w:val="007D1FD9"/>
    <w:rsid w:val="007E3490"/>
    <w:rsid w:val="008058B1"/>
    <w:rsid w:val="008620CE"/>
    <w:rsid w:val="00864954"/>
    <w:rsid w:val="008653CB"/>
    <w:rsid w:val="0086557B"/>
    <w:rsid w:val="00876686"/>
    <w:rsid w:val="008A1F92"/>
    <w:rsid w:val="008D625F"/>
    <w:rsid w:val="008E3B7B"/>
    <w:rsid w:val="008E5704"/>
    <w:rsid w:val="008E60D7"/>
    <w:rsid w:val="008F297B"/>
    <w:rsid w:val="008F4F1C"/>
    <w:rsid w:val="00903E26"/>
    <w:rsid w:val="00904A71"/>
    <w:rsid w:val="009161AD"/>
    <w:rsid w:val="00933147"/>
    <w:rsid w:val="009437AA"/>
    <w:rsid w:val="00947610"/>
    <w:rsid w:val="00956EFE"/>
    <w:rsid w:val="009729CB"/>
    <w:rsid w:val="00975251"/>
    <w:rsid w:val="00975519"/>
    <w:rsid w:val="009814B3"/>
    <w:rsid w:val="00990396"/>
    <w:rsid w:val="00995223"/>
    <w:rsid w:val="009A1EF7"/>
    <w:rsid w:val="009C3BE7"/>
    <w:rsid w:val="00A071CE"/>
    <w:rsid w:val="00A310E2"/>
    <w:rsid w:val="00A370FF"/>
    <w:rsid w:val="00A37769"/>
    <w:rsid w:val="00A40CA0"/>
    <w:rsid w:val="00A5172F"/>
    <w:rsid w:val="00AA0650"/>
    <w:rsid w:val="00AA7BEE"/>
    <w:rsid w:val="00AB2129"/>
    <w:rsid w:val="00AC4D11"/>
    <w:rsid w:val="00AF168D"/>
    <w:rsid w:val="00B168E2"/>
    <w:rsid w:val="00B43AC2"/>
    <w:rsid w:val="00B820DD"/>
    <w:rsid w:val="00B87B13"/>
    <w:rsid w:val="00B925B0"/>
    <w:rsid w:val="00B962D6"/>
    <w:rsid w:val="00BD67A8"/>
    <w:rsid w:val="00BE64DE"/>
    <w:rsid w:val="00C0157B"/>
    <w:rsid w:val="00C20139"/>
    <w:rsid w:val="00C4670B"/>
    <w:rsid w:val="00C67631"/>
    <w:rsid w:val="00C934D5"/>
    <w:rsid w:val="00C97152"/>
    <w:rsid w:val="00CA3514"/>
    <w:rsid w:val="00CA370C"/>
    <w:rsid w:val="00CD575D"/>
    <w:rsid w:val="00CF1A1E"/>
    <w:rsid w:val="00D037C6"/>
    <w:rsid w:val="00D13FAB"/>
    <w:rsid w:val="00D178F2"/>
    <w:rsid w:val="00D349BF"/>
    <w:rsid w:val="00D52843"/>
    <w:rsid w:val="00DA3CCC"/>
    <w:rsid w:val="00DB0F43"/>
    <w:rsid w:val="00DB102A"/>
    <w:rsid w:val="00DF28C9"/>
    <w:rsid w:val="00DF71D1"/>
    <w:rsid w:val="00E049CC"/>
    <w:rsid w:val="00E050DC"/>
    <w:rsid w:val="00E0674E"/>
    <w:rsid w:val="00E11734"/>
    <w:rsid w:val="00E17392"/>
    <w:rsid w:val="00E36C06"/>
    <w:rsid w:val="00E37A6A"/>
    <w:rsid w:val="00E6128C"/>
    <w:rsid w:val="00E67883"/>
    <w:rsid w:val="00E807ED"/>
    <w:rsid w:val="00EF24B3"/>
    <w:rsid w:val="00F066BB"/>
    <w:rsid w:val="00F10353"/>
    <w:rsid w:val="00F2392D"/>
    <w:rsid w:val="00F54D84"/>
    <w:rsid w:val="00F71574"/>
    <w:rsid w:val="00F85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607441BA"/>
  <w15:docId w15:val="{40B0AECE-E839-4DF6-8ADF-6566B7A9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EE1"/>
    <w:rPr>
      <w:rFonts w:ascii="Calibri" w:eastAsiaTheme="minorHAnsi" w:hAnsi="Calibri" w:cs="Calibri"/>
      <w:sz w:val="22"/>
      <w:szCs w:val="22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F4F1C"/>
    <w:pPr>
      <w:keepNext/>
      <w:suppressAutoHyphens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E1739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E17392"/>
  </w:style>
  <w:style w:type="paragraph" w:styleId="Podnoje">
    <w:name w:val="footer"/>
    <w:basedOn w:val="Normal"/>
    <w:rsid w:val="00E17392"/>
    <w:pPr>
      <w:tabs>
        <w:tab w:val="center" w:pos="4153"/>
        <w:tab w:val="right" w:pos="8306"/>
      </w:tabs>
    </w:pPr>
  </w:style>
  <w:style w:type="paragraph" w:styleId="Odlomakpopisa">
    <w:name w:val="List Paragraph"/>
    <w:basedOn w:val="Normal"/>
    <w:uiPriority w:val="34"/>
    <w:qFormat/>
    <w:rsid w:val="00C20139"/>
    <w:pPr>
      <w:ind w:left="720"/>
    </w:pPr>
  </w:style>
  <w:style w:type="character" w:customStyle="1" w:styleId="ZaglavljeChar">
    <w:name w:val="Zaglavlje Char"/>
    <w:basedOn w:val="Zadanifontodlomka"/>
    <w:link w:val="Zaglavlje"/>
    <w:uiPriority w:val="99"/>
    <w:rsid w:val="003B590E"/>
    <w:rPr>
      <w:rFonts w:ascii="Calibri" w:eastAsiaTheme="minorHAnsi" w:hAnsi="Calibri" w:cs="Calibri"/>
      <w:sz w:val="22"/>
      <w:szCs w:val="22"/>
      <w:lang w:eastAsia="en-US"/>
    </w:rPr>
  </w:style>
  <w:style w:type="paragraph" w:styleId="Bezproreda">
    <w:name w:val="No Spacing"/>
    <w:uiPriority w:val="1"/>
    <w:qFormat/>
    <w:rsid w:val="00021EE1"/>
    <w:rPr>
      <w:rFonts w:ascii="Calibri" w:eastAsiaTheme="minorHAnsi" w:hAnsi="Calibri" w:cs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422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4224"/>
    <w:rPr>
      <w:rFonts w:ascii="Tahoma" w:eastAsiaTheme="minorHAnsi" w:hAnsi="Tahoma" w:cs="Tahoma"/>
      <w:sz w:val="16"/>
      <w:szCs w:val="16"/>
      <w:lang w:eastAsia="en-US"/>
    </w:rPr>
  </w:style>
  <w:style w:type="table" w:styleId="Reetkatablice">
    <w:name w:val="Table Grid"/>
    <w:basedOn w:val="Obinatablica"/>
    <w:uiPriority w:val="39"/>
    <w:rsid w:val="007D1F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E3B7B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F4F1C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il">
    <w:name w:val="il"/>
    <w:basedOn w:val="Zadanifontodlomka"/>
    <w:rsid w:val="000D26EF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31A7D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475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9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jetovaliste@zdravi-grad-porec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vjetovaliste@zdravi-grad-porec.hr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http://www.d-a-z.hr/Files/images/novosti/2012/Novosti/2012-06/150x88-4/HKA.jpg" TargetMode="External"/><Relationship Id="rId1" Type="http://schemas.openxmlformats.org/officeDocument/2006/relationships/image" Target="media/image9.jpeg"/><Relationship Id="rId6" Type="http://schemas.openxmlformats.org/officeDocument/2006/relationships/image" Target="media/image12.png"/><Relationship Id="rId5" Type="http://schemas.openxmlformats.org/officeDocument/2006/relationships/image" Target="media/image11.jpeg"/><Relationship Id="rId4" Type="http://schemas.openxmlformats.org/officeDocument/2006/relationships/image" Target="http://www.mgipu.hr/doc/WEB/banner_Apolitike.jpg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2.png"/><Relationship Id="rId7" Type="http://schemas.openxmlformats.org/officeDocument/2006/relationships/image" Target="media/image6.jpeg"/><Relationship Id="rId2" Type="http://schemas.openxmlformats.org/officeDocument/2006/relationships/hyperlink" Target="https://www.google.hr/url?sa=i&amp;source=images&amp;cd=&amp;cad=rja&amp;uact=8&amp;ved=2ahUKEwjDkZCtpKrbAhUSL1AKHbGoA7sQjRx6BAgBEAU&amp;url=http://www.zdravi-gradovi.com.hr/&amp;psig=AOvVaw2guCw9WlTUxsRxfFQBdJQu&amp;ust=1527661397536140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oleObject" Target="embeddings/oleObject1.bin"/><Relationship Id="rId4" Type="http://schemas.openxmlformats.org/officeDocument/2006/relationships/image" Target="media/image3.jpeg"/><Relationship Id="rId9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&#353;a\Documents\z%20MOTOVUN%20-%2025.%20god%20%20%20018\1.%20KONACNI%20PROGRAM%20018\1.%20najava%20ZdravoUrbanoPorec2018%20i%20Prijavnica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25400"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25400"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6603B-2793-4E9F-845F-953DA13AF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 najava ZdravoUrbanoPorec2018 i Prijavnica</Template>
  <TotalTime>187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Istarska županija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Nataša</cp:lastModifiedBy>
  <cp:revision>29</cp:revision>
  <dcterms:created xsi:type="dcterms:W3CDTF">2019-05-23T14:30:00Z</dcterms:created>
  <dcterms:modified xsi:type="dcterms:W3CDTF">2019-06-05T05:54:00Z</dcterms:modified>
</cp:coreProperties>
</file>